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400" w:rsidRDefault="00996E8D">
      <w:bookmarkStart w:id="0" w:name="_GoBack"/>
      <w:r w:rsidRPr="00996E8D">
        <w:drawing>
          <wp:inline distT="0" distB="0" distL="0" distR="0">
            <wp:extent cx="5943600" cy="422074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2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E8D"/>
    <w:rsid w:val="00972400"/>
    <w:rsid w:val="0099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87190-DE5D-412A-A01D-E32A1AFA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447ACEF0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Steiner, Sheldon</dc:creator>
  <cp:keywords/>
  <dc:description/>
  <cp:lastModifiedBy>Steiner, Sheldon</cp:lastModifiedBy>
  <cp:revision>1</cp:revision>
  <dcterms:created xsi:type="dcterms:W3CDTF">2015-03-25T18:33:00Z</dcterms:created>
  <dcterms:modified xsi:type="dcterms:W3CDTF">2015-03-25T18:34:00Z</dcterms:modified>
</cp:coreProperties>
</file>